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DAB91" w14:textId="437157C6" w:rsidR="00E22A68" w:rsidRDefault="00E22A68" w:rsidP="001F52B0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1C050894" wp14:editId="7F67E70D">
            <wp:simplePos x="0" y="0"/>
            <wp:positionH relativeFrom="margin">
              <wp:align>right</wp:align>
            </wp:positionH>
            <wp:positionV relativeFrom="margin">
              <wp:posOffset>-373380</wp:posOffset>
            </wp:positionV>
            <wp:extent cx="1282700" cy="1290662"/>
            <wp:effectExtent l="0" t="0" r="0" b="5080"/>
            <wp:wrapNone/>
            <wp:docPr id="81186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90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D24A2B" w14:textId="7FCB0D64" w:rsidR="00975FEB" w:rsidRDefault="001F52B0" w:rsidP="001F52B0">
      <w:pPr>
        <w:jc w:val="center"/>
        <w:rPr>
          <w:b/>
          <w:sz w:val="22"/>
          <w:szCs w:val="22"/>
        </w:rPr>
      </w:pPr>
      <w:r w:rsidRPr="00975FEB">
        <w:rPr>
          <w:b/>
          <w:sz w:val="22"/>
          <w:szCs w:val="22"/>
        </w:rPr>
        <w:t xml:space="preserve">ST. JOHN’S SCHOOL </w:t>
      </w:r>
      <w:r w:rsidR="00D80B29" w:rsidRPr="00975FEB">
        <w:rPr>
          <w:b/>
          <w:sz w:val="22"/>
          <w:szCs w:val="22"/>
        </w:rPr>
        <w:t>C of E VA PRIMARY SCHOOL</w:t>
      </w:r>
    </w:p>
    <w:p w14:paraId="0BC0176E" w14:textId="369313F4" w:rsidR="00975FEB" w:rsidRDefault="0014195C" w:rsidP="001F52B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BREAKFAST/ </w:t>
      </w:r>
      <w:r w:rsidR="001F52B0" w:rsidRPr="00975FEB">
        <w:rPr>
          <w:b/>
          <w:sz w:val="22"/>
          <w:szCs w:val="22"/>
        </w:rPr>
        <w:t>AFTER SCHOOL CLUB</w:t>
      </w:r>
      <w:r w:rsidR="00975FEB">
        <w:rPr>
          <w:b/>
          <w:sz w:val="22"/>
          <w:szCs w:val="22"/>
        </w:rPr>
        <w:t xml:space="preserve"> REGISTRATION FORM</w:t>
      </w:r>
    </w:p>
    <w:p w14:paraId="09836CE5" w14:textId="1B1EA5B5" w:rsidR="00E608F6" w:rsidRDefault="00597341" w:rsidP="001F52B0">
      <w:pPr>
        <w:jc w:val="center"/>
        <w:rPr>
          <w:b/>
          <w:sz w:val="22"/>
          <w:szCs w:val="22"/>
        </w:rPr>
      </w:pPr>
      <w:r w:rsidRPr="00975FEB">
        <w:rPr>
          <w:b/>
          <w:sz w:val="22"/>
          <w:szCs w:val="22"/>
        </w:rPr>
        <w:t>202</w:t>
      </w:r>
      <w:r w:rsidR="00D2619F">
        <w:rPr>
          <w:b/>
          <w:sz w:val="22"/>
          <w:szCs w:val="22"/>
        </w:rPr>
        <w:t>6</w:t>
      </w:r>
      <w:r w:rsidRPr="00975FEB">
        <w:rPr>
          <w:b/>
          <w:sz w:val="22"/>
          <w:szCs w:val="22"/>
        </w:rPr>
        <w:t>/202</w:t>
      </w:r>
      <w:r w:rsidR="00927BF1">
        <w:rPr>
          <w:b/>
          <w:sz w:val="22"/>
          <w:szCs w:val="22"/>
        </w:rPr>
        <w:t>7</w:t>
      </w:r>
    </w:p>
    <w:p w14:paraId="5009BC88" w14:textId="1300B462" w:rsidR="001F52B0" w:rsidRPr="00975FEB" w:rsidRDefault="005F48B4" w:rsidP="001F52B0">
      <w:pPr>
        <w:jc w:val="center"/>
        <w:rPr>
          <w:b/>
          <w:sz w:val="22"/>
          <w:szCs w:val="22"/>
          <w:u w:val="single"/>
        </w:rPr>
      </w:pPr>
      <w:r w:rsidRPr="00975FEB">
        <w:rPr>
          <w:b/>
          <w:sz w:val="22"/>
          <w:szCs w:val="22"/>
          <w:u w:val="single"/>
        </w:rPr>
        <w:t xml:space="preserve"> </w:t>
      </w:r>
    </w:p>
    <w:p w14:paraId="4CE3773A" w14:textId="77777777" w:rsidR="00A54CEA" w:rsidRPr="0062701B" w:rsidRDefault="00A54CEA" w:rsidP="00104378">
      <w:pPr>
        <w:jc w:val="both"/>
        <w:rPr>
          <w:b/>
          <w:sz w:val="20"/>
          <w:szCs w:val="20"/>
        </w:rPr>
      </w:pPr>
      <w:r w:rsidRPr="0062701B">
        <w:rPr>
          <w:b/>
          <w:bCs/>
          <w:sz w:val="20"/>
          <w:szCs w:val="20"/>
        </w:rPr>
        <w:t>Breakfast Club</w:t>
      </w:r>
      <w:r w:rsidRPr="0062701B">
        <w:rPr>
          <w:sz w:val="20"/>
          <w:szCs w:val="20"/>
        </w:rPr>
        <w:t xml:space="preserve"> is open daily during term time between </w:t>
      </w:r>
      <w:r w:rsidRPr="0062701B">
        <w:rPr>
          <w:b/>
          <w:sz w:val="20"/>
          <w:szCs w:val="20"/>
        </w:rPr>
        <w:t>8.00am and 8:40am.</w:t>
      </w:r>
    </w:p>
    <w:p w14:paraId="4D61C502" w14:textId="77777777" w:rsidR="00A54CEA" w:rsidRPr="0062701B" w:rsidRDefault="00A54CEA" w:rsidP="00104378">
      <w:pPr>
        <w:jc w:val="both"/>
        <w:rPr>
          <w:sz w:val="20"/>
          <w:szCs w:val="20"/>
        </w:rPr>
      </w:pPr>
    </w:p>
    <w:p w14:paraId="2AE6AAC9" w14:textId="4F6641D3" w:rsidR="00BE5FDA" w:rsidRPr="0062701B" w:rsidRDefault="00B0113B" w:rsidP="00104378">
      <w:pPr>
        <w:jc w:val="both"/>
        <w:rPr>
          <w:bCs/>
          <w:sz w:val="20"/>
          <w:szCs w:val="20"/>
        </w:rPr>
      </w:pPr>
      <w:r w:rsidRPr="00B0113B">
        <w:rPr>
          <w:bCs/>
          <w:sz w:val="20"/>
          <w:szCs w:val="20"/>
        </w:rPr>
        <w:t>P</w:t>
      </w:r>
      <w:r w:rsidR="00BE5FDA" w:rsidRPr="00B0113B">
        <w:rPr>
          <w:bCs/>
          <w:sz w:val="20"/>
          <w:szCs w:val="20"/>
        </w:rPr>
        <w:t xml:space="preserve">rices </w:t>
      </w:r>
      <w:r>
        <w:rPr>
          <w:bCs/>
          <w:sz w:val="20"/>
          <w:szCs w:val="20"/>
        </w:rPr>
        <w:t>from</w:t>
      </w:r>
      <w:r w:rsidR="00A54CEA" w:rsidRPr="0062701B">
        <w:rPr>
          <w:bCs/>
          <w:sz w:val="20"/>
          <w:szCs w:val="20"/>
        </w:rPr>
        <w:t xml:space="preserve"> 1</w:t>
      </w:r>
      <w:r w:rsidR="00A54CEA" w:rsidRPr="0062701B">
        <w:rPr>
          <w:bCs/>
          <w:sz w:val="20"/>
          <w:szCs w:val="20"/>
          <w:vertAlign w:val="superscript"/>
        </w:rPr>
        <w:t>st</w:t>
      </w:r>
      <w:r w:rsidR="00A54CEA" w:rsidRPr="0062701B">
        <w:rPr>
          <w:bCs/>
          <w:sz w:val="20"/>
          <w:szCs w:val="20"/>
        </w:rPr>
        <w:t xml:space="preserve"> January 2025</w:t>
      </w:r>
    </w:p>
    <w:p w14:paraId="1F2B5EB8" w14:textId="4E72F325" w:rsidR="00A54CEA" w:rsidRPr="0062701B" w:rsidRDefault="00A54CEA" w:rsidP="00104378">
      <w:pPr>
        <w:pStyle w:val="ListParagraph"/>
        <w:numPr>
          <w:ilvl w:val="0"/>
          <w:numId w:val="4"/>
        </w:numPr>
        <w:jc w:val="both"/>
        <w:rPr>
          <w:b/>
          <w:sz w:val="20"/>
          <w:szCs w:val="20"/>
        </w:rPr>
      </w:pPr>
      <w:r w:rsidRPr="0062701B">
        <w:rPr>
          <w:b/>
          <w:sz w:val="20"/>
          <w:szCs w:val="20"/>
        </w:rPr>
        <w:t>£3.50</w:t>
      </w:r>
      <w:r w:rsidRPr="0062701B">
        <w:rPr>
          <w:bCs/>
          <w:sz w:val="20"/>
          <w:szCs w:val="20"/>
        </w:rPr>
        <w:t xml:space="preserve"> per session</w:t>
      </w:r>
      <w:r w:rsidRPr="0062701B">
        <w:rPr>
          <w:b/>
          <w:sz w:val="20"/>
          <w:szCs w:val="20"/>
        </w:rPr>
        <w:t>.</w:t>
      </w:r>
    </w:p>
    <w:p w14:paraId="5DDD887E" w14:textId="77777777" w:rsidR="00A54CEA" w:rsidRPr="0062701B" w:rsidRDefault="00A54CEA" w:rsidP="00104378">
      <w:pPr>
        <w:jc w:val="both"/>
        <w:rPr>
          <w:b/>
          <w:sz w:val="20"/>
          <w:szCs w:val="20"/>
        </w:rPr>
      </w:pPr>
    </w:p>
    <w:p w14:paraId="5547BAAD" w14:textId="77777777" w:rsidR="00E37C77" w:rsidRPr="00E37C77" w:rsidRDefault="00A54CEA" w:rsidP="00E37C77">
      <w:pPr>
        <w:jc w:val="both"/>
        <w:rPr>
          <w:rFonts w:cs="Arial"/>
          <w:sz w:val="20"/>
          <w:szCs w:val="20"/>
        </w:rPr>
      </w:pPr>
      <w:r w:rsidRPr="00E37C77">
        <w:rPr>
          <w:bCs/>
          <w:sz w:val="20"/>
          <w:szCs w:val="20"/>
        </w:rPr>
        <w:t>The children are welcomed at school for a balanced breakfast and fun activities.</w:t>
      </w:r>
      <w:r w:rsidR="00BE5FDA" w:rsidRPr="00E37C77">
        <w:rPr>
          <w:bCs/>
          <w:sz w:val="20"/>
          <w:szCs w:val="20"/>
        </w:rPr>
        <w:t xml:space="preserve"> </w:t>
      </w:r>
      <w:r w:rsidR="00E37C77" w:rsidRPr="00E37C77">
        <w:rPr>
          <w:rFonts w:cs="Arial"/>
          <w:bCs/>
          <w:sz w:val="20"/>
          <w:szCs w:val="20"/>
        </w:rPr>
        <w:t>Breakfast will only be provided for children arriving prior to 8:15am.  Children are not permitted to bring their own breakfast.</w:t>
      </w:r>
    </w:p>
    <w:p w14:paraId="5EBEAC16" w14:textId="3BD1576A" w:rsidR="0062701B" w:rsidRDefault="0062701B" w:rsidP="00104378">
      <w:pPr>
        <w:jc w:val="both"/>
        <w:rPr>
          <w:bCs/>
          <w:sz w:val="20"/>
          <w:szCs w:val="20"/>
        </w:rPr>
      </w:pPr>
    </w:p>
    <w:p w14:paraId="16CA26D6" w14:textId="4125B5DD" w:rsidR="00A54CEA" w:rsidRPr="0062701B" w:rsidRDefault="00BE5FDA" w:rsidP="00104378">
      <w:pPr>
        <w:jc w:val="both"/>
        <w:rPr>
          <w:bCs/>
          <w:sz w:val="20"/>
          <w:szCs w:val="20"/>
        </w:rPr>
      </w:pPr>
      <w:r w:rsidRPr="0062701B">
        <w:rPr>
          <w:b/>
          <w:sz w:val="20"/>
          <w:szCs w:val="20"/>
        </w:rPr>
        <w:t xml:space="preserve">Drop </w:t>
      </w:r>
      <w:r w:rsidR="008509B4" w:rsidRPr="0062701B">
        <w:rPr>
          <w:b/>
          <w:sz w:val="20"/>
          <w:szCs w:val="20"/>
        </w:rPr>
        <w:t>off</w:t>
      </w:r>
      <w:r w:rsidRPr="0062701B">
        <w:rPr>
          <w:b/>
          <w:sz w:val="20"/>
          <w:szCs w:val="20"/>
        </w:rPr>
        <w:t xml:space="preserve"> point – Nurture Room door at Priory entrance.</w:t>
      </w:r>
    </w:p>
    <w:p w14:paraId="29865036" w14:textId="3418F533" w:rsidR="00A54CEA" w:rsidRPr="0062701B" w:rsidRDefault="0062701B" w:rsidP="0010437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---------------------------------------------------------------------------------------------------------------------------------------------------------</w:t>
      </w:r>
    </w:p>
    <w:p w14:paraId="2F95270D" w14:textId="77777777" w:rsidR="00427BE6" w:rsidRPr="0062701B" w:rsidRDefault="00427BE6" w:rsidP="00104378">
      <w:pPr>
        <w:jc w:val="both"/>
        <w:rPr>
          <w:b/>
          <w:bCs/>
          <w:sz w:val="20"/>
          <w:szCs w:val="20"/>
        </w:rPr>
      </w:pPr>
    </w:p>
    <w:p w14:paraId="31134548" w14:textId="718C5491" w:rsidR="001F52B0" w:rsidRPr="0062701B" w:rsidRDefault="001F52B0" w:rsidP="00104378">
      <w:pPr>
        <w:jc w:val="both"/>
        <w:rPr>
          <w:sz w:val="20"/>
          <w:szCs w:val="20"/>
        </w:rPr>
      </w:pPr>
      <w:r w:rsidRPr="0062701B">
        <w:rPr>
          <w:b/>
          <w:bCs/>
          <w:sz w:val="20"/>
          <w:szCs w:val="20"/>
        </w:rPr>
        <w:t>After School Club</w:t>
      </w:r>
      <w:r w:rsidRPr="0062701B">
        <w:rPr>
          <w:sz w:val="20"/>
          <w:szCs w:val="20"/>
        </w:rPr>
        <w:t xml:space="preserve"> is open </w:t>
      </w:r>
      <w:r w:rsidR="00BE06CD" w:rsidRPr="0062701B">
        <w:rPr>
          <w:sz w:val="20"/>
          <w:szCs w:val="20"/>
        </w:rPr>
        <w:t xml:space="preserve">daily during term time </w:t>
      </w:r>
      <w:r w:rsidRPr="0062701B">
        <w:rPr>
          <w:sz w:val="20"/>
          <w:szCs w:val="20"/>
        </w:rPr>
        <w:t xml:space="preserve">between </w:t>
      </w:r>
      <w:r w:rsidR="00D7150C" w:rsidRPr="0062701B">
        <w:rPr>
          <w:b/>
          <w:sz w:val="20"/>
          <w:szCs w:val="20"/>
        </w:rPr>
        <w:t>3:15pm and 5:30</w:t>
      </w:r>
      <w:r w:rsidRPr="0062701B">
        <w:rPr>
          <w:b/>
          <w:sz w:val="20"/>
          <w:szCs w:val="20"/>
        </w:rPr>
        <w:t>pm</w:t>
      </w:r>
      <w:r w:rsidR="00BE06CD" w:rsidRPr="0062701B">
        <w:rPr>
          <w:sz w:val="20"/>
          <w:szCs w:val="20"/>
        </w:rPr>
        <w:t>.</w:t>
      </w:r>
    </w:p>
    <w:p w14:paraId="4B55B957" w14:textId="77777777" w:rsidR="00171C6D" w:rsidRPr="0062701B" w:rsidRDefault="00171C6D" w:rsidP="00104378">
      <w:pPr>
        <w:jc w:val="both"/>
        <w:rPr>
          <w:sz w:val="20"/>
          <w:szCs w:val="20"/>
        </w:rPr>
      </w:pPr>
    </w:p>
    <w:p w14:paraId="55B40646" w14:textId="77777777" w:rsidR="00D2619F" w:rsidRDefault="00B0113B" w:rsidP="00D2619F">
      <w:pPr>
        <w:jc w:val="both"/>
        <w:rPr>
          <w:sz w:val="20"/>
          <w:szCs w:val="20"/>
        </w:rPr>
      </w:pPr>
      <w:r>
        <w:rPr>
          <w:sz w:val="20"/>
          <w:szCs w:val="20"/>
        </w:rPr>
        <w:t>Prices from</w:t>
      </w:r>
      <w:r w:rsidR="005C65C1" w:rsidRPr="0062701B">
        <w:rPr>
          <w:sz w:val="20"/>
          <w:szCs w:val="20"/>
        </w:rPr>
        <w:t xml:space="preserve"> 1</w:t>
      </w:r>
      <w:r w:rsidR="005C65C1" w:rsidRPr="0062701B">
        <w:rPr>
          <w:sz w:val="20"/>
          <w:szCs w:val="20"/>
          <w:vertAlign w:val="superscript"/>
        </w:rPr>
        <w:t>st</w:t>
      </w:r>
      <w:r w:rsidR="005C65C1" w:rsidRPr="0062701B">
        <w:rPr>
          <w:sz w:val="20"/>
          <w:szCs w:val="20"/>
        </w:rPr>
        <w:t xml:space="preserve"> January 2025</w:t>
      </w:r>
    </w:p>
    <w:p w14:paraId="3EC8A423" w14:textId="081B61E0" w:rsidR="007750B2" w:rsidRPr="00D2619F" w:rsidRDefault="007750B2" w:rsidP="00D2619F"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 w:rsidRPr="00D2619F">
        <w:rPr>
          <w:b/>
          <w:bCs/>
          <w:sz w:val="20"/>
          <w:szCs w:val="20"/>
        </w:rPr>
        <w:t xml:space="preserve">Extended </w:t>
      </w:r>
      <w:proofErr w:type="gramStart"/>
      <w:r w:rsidRPr="00D2619F">
        <w:rPr>
          <w:b/>
          <w:bCs/>
          <w:sz w:val="20"/>
          <w:szCs w:val="20"/>
        </w:rPr>
        <w:t xml:space="preserve">Session  </w:t>
      </w:r>
      <w:r w:rsidR="0062701B" w:rsidRPr="00D2619F">
        <w:rPr>
          <w:b/>
          <w:bCs/>
          <w:sz w:val="20"/>
          <w:szCs w:val="20"/>
        </w:rPr>
        <w:tab/>
      </w:r>
      <w:proofErr w:type="gramEnd"/>
      <w:r w:rsidRPr="00D2619F">
        <w:rPr>
          <w:b/>
          <w:bCs/>
          <w:sz w:val="20"/>
          <w:szCs w:val="20"/>
        </w:rPr>
        <w:t xml:space="preserve"> </w:t>
      </w:r>
      <w:r w:rsidRPr="00D2619F">
        <w:rPr>
          <w:sz w:val="20"/>
          <w:szCs w:val="20"/>
        </w:rPr>
        <w:t xml:space="preserve">3.15 – 5.30pm   </w:t>
      </w:r>
      <w:r w:rsidRPr="00D2619F">
        <w:rPr>
          <w:b/>
          <w:sz w:val="20"/>
          <w:szCs w:val="20"/>
        </w:rPr>
        <w:t xml:space="preserve">£9.00 </w:t>
      </w:r>
      <w:r w:rsidRPr="00D2619F">
        <w:rPr>
          <w:sz w:val="20"/>
          <w:szCs w:val="20"/>
        </w:rPr>
        <w:t>(to include snack</w:t>
      </w:r>
      <w:r w:rsidR="00D2619F">
        <w:rPr>
          <w:sz w:val="20"/>
          <w:szCs w:val="20"/>
        </w:rPr>
        <w:t xml:space="preserve"> at 4.30pm</w:t>
      </w:r>
      <w:r w:rsidRPr="00D2619F">
        <w:rPr>
          <w:sz w:val="20"/>
          <w:szCs w:val="20"/>
        </w:rPr>
        <w:t>)</w:t>
      </w:r>
    </w:p>
    <w:p w14:paraId="50669425" w14:textId="6E4D52EB" w:rsidR="005C65C1" w:rsidRPr="0062701B" w:rsidRDefault="005C65C1" w:rsidP="0038317B">
      <w:pPr>
        <w:pStyle w:val="ListParagraph"/>
        <w:jc w:val="both"/>
        <w:rPr>
          <w:sz w:val="20"/>
          <w:szCs w:val="20"/>
        </w:rPr>
      </w:pPr>
    </w:p>
    <w:p w14:paraId="5DA76CC6" w14:textId="5EE2836E" w:rsidR="00E608F6" w:rsidRDefault="0062701B" w:rsidP="00104378">
      <w:pPr>
        <w:jc w:val="both"/>
        <w:rPr>
          <w:b/>
          <w:sz w:val="20"/>
          <w:szCs w:val="20"/>
        </w:rPr>
      </w:pPr>
      <w:r>
        <w:rPr>
          <w:bCs/>
          <w:sz w:val="20"/>
          <w:szCs w:val="20"/>
        </w:rPr>
        <w:t>C</w:t>
      </w:r>
      <w:r w:rsidR="00BE06CD" w:rsidRPr="0062701B">
        <w:rPr>
          <w:bCs/>
          <w:sz w:val="20"/>
          <w:szCs w:val="20"/>
        </w:rPr>
        <w:t>hildren enjoy many activities including arts, crafts, games, puzzles, toys, outdoor play and so much mor</w:t>
      </w:r>
      <w:r w:rsidR="00923D35" w:rsidRPr="0062701B">
        <w:rPr>
          <w:bCs/>
          <w:sz w:val="20"/>
          <w:szCs w:val="20"/>
        </w:rPr>
        <w:t xml:space="preserve">e!  </w:t>
      </w:r>
      <w:r w:rsidR="00205B91" w:rsidRPr="0062701B">
        <w:rPr>
          <w:b/>
          <w:sz w:val="20"/>
          <w:szCs w:val="20"/>
        </w:rPr>
        <w:t xml:space="preserve">Pick up point – </w:t>
      </w:r>
      <w:r w:rsidR="00923D35" w:rsidRPr="0062701B">
        <w:rPr>
          <w:b/>
          <w:sz w:val="20"/>
          <w:szCs w:val="20"/>
        </w:rPr>
        <w:t>N</w:t>
      </w:r>
      <w:r w:rsidR="00205B91" w:rsidRPr="0062701B">
        <w:rPr>
          <w:b/>
          <w:sz w:val="20"/>
          <w:szCs w:val="20"/>
        </w:rPr>
        <w:t>urture Room door at Priory entrance.</w:t>
      </w:r>
    </w:p>
    <w:p w14:paraId="04B7C422" w14:textId="77777777" w:rsidR="00E608F6" w:rsidRPr="0062701B" w:rsidRDefault="00E608F6" w:rsidP="00104378">
      <w:pPr>
        <w:jc w:val="both"/>
        <w:rPr>
          <w:bCs/>
          <w:sz w:val="20"/>
          <w:szCs w:val="20"/>
        </w:rPr>
      </w:pPr>
    </w:p>
    <w:p w14:paraId="6059B352" w14:textId="0D1B79B8" w:rsidR="008509B4" w:rsidRPr="0062701B" w:rsidRDefault="0062701B" w:rsidP="0010437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----------------------------------------------------------------------------------------------------------------------------------------------------------</w:t>
      </w:r>
    </w:p>
    <w:p w14:paraId="6D047A90" w14:textId="77777777" w:rsidR="00173C6A" w:rsidRDefault="00173C6A" w:rsidP="0062701B">
      <w:pPr>
        <w:jc w:val="center"/>
        <w:rPr>
          <w:b/>
          <w:sz w:val="20"/>
          <w:szCs w:val="20"/>
        </w:rPr>
      </w:pPr>
    </w:p>
    <w:p w14:paraId="086FE27C" w14:textId="653CEAB1" w:rsidR="009C0683" w:rsidRPr="0062701B" w:rsidRDefault="009C0683" w:rsidP="0062701B">
      <w:pPr>
        <w:jc w:val="center"/>
        <w:rPr>
          <w:b/>
          <w:sz w:val="20"/>
          <w:szCs w:val="20"/>
        </w:rPr>
      </w:pPr>
      <w:r w:rsidRPr="0062701B">
        <w:rPr>
          <w:b/>
          <w:sz w:val="20"/>
          <w:szCs w:val="20"/>
        </w:rPr>
        <w:t xml:space="preserve">ST JOHN’S CHURCH OF ENGLAND VA PRIMARY SCHOOL </w:t>
      </w:r>
      <w:r w:rsidR="005D54DC" w:rsidRPr="0062701B">
        <w:rPr>
          <w:b/>
          <w:sz w:val="20"/>
          <w:szCs w:val="20"/>
        </w:rPr>
        <w:t>BREAKFAST/</w:t>
      </w:r>
      <w:r w:rsidRPr="0062701B">
        <w:rPr>
          <w:b/>
          <w:sz w:val="20"/>
          <w:szCs w:val="20"/>
        </w:rPr>
        <w:t>AFTER SCHOOL CLUB</w:t>
      </w:r>
    </w:p>
    <w:p w14:paraId="47505C9A" w14:textId="77777777" w:rsidR="009C0683" w:rsidRPr="0062701B" w:rsidRDefault="009C0683" w:rsidP="0062701B">
      <w:pPr>
        <w:jc w:val="center"/>
        <w:rPr>
          <w:b/>
          <w:sz w:val="20"/>
          <w:szCs w:val="20"/>
        </w:rPr>
      </w:pPr>
      <w:r w:rsidRPr="0062701B">
        <w:rPr>
          <w:b/>
          <w:sz w:val="20"/>
          <w:szCs w:val="20"/>
        </w:rPr>
        <w:t>TERMS AND CONDITIONS</w:t>
      </w:r>
    </w:p>
    <w:p w14:paraId="70FD6A91" w14:textId="77777777" w:rsidR="009C0683" w:rsidRPr="0062701B" w:rsidRDefault="009C0683" w:rsidP="00104378">
      <w:pPr>
        <w:jc w:val="both"/>
        <w:rPr>
          <w:b/>
          <w:sz w:val="20"/>
          <w:szCs w:val="20"/>
        </w:rPr>
      </w:pPr>
    </w:p>
    <w:p w14:paraId="44EE28B9" w14:textId="77777777" w:rsidR="009C0683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62701B">
        <w:rPr>
          <w:sz w:val="20"/>
          <w:szCs w:val="20"/>
        </w:rPr>
        <w:t xml:space="preserve">Registration form </w:t>
      </w:r>
      <w:r w:rsidRPr="0062701B">
        <w:rPr>
          <w:b/>
          <w:bCs/>
          <w:sz w:val="20"/>
          <w:szCs w:val="20"/>
        </w:rPr>
        <w:t>must</w:t>
      </w:r>
      <w:r w:rsidRPr="0062701B">
        <w:rPr>
          <w:sz w:val="20"/>
          <w:szCs w:val="20"/>
        </w:rPr>
        <w:t xml:space="preserve"> be completed in full </w:t>
      </w:r>
      <w:r w:rsidRPr="0062701B">
        <w:rPr>
          <w:b/>
          <w:bCs/>
          <w:sz w:val="20"/>
          <w:szCs w:val="20"/>
        </w:rPr>
        <w:t>before</w:t>
      </w:r>
      <w:r w:rsidRPr="0062701B">
        <w:rPr>
          <w:sz w:val="20"/>
          <w:szCs w:val="20"/>
        </w:rPr>
        <w:t xml:space="preserve"> your child can be allocated a place.   This includes accepting these terms and conditions. </w:t>
      </w:r>
    </w:p>
    <w:p w14:paraId="7F9D1858" w14:textId="1A5B1650" w:rsidR="009C0683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62701B">
        <w:rPr>
          <w:sz w:val="20"/>
          <w:szCs w:val="20"/>
        </w:rPr>
        <w:t xml:space="preserve">Parents/Carers agree to the use of your child’s medical data, photograph permissions and contact details held in school for use in </w:t>
      </w:r>
      <w:r w:rsidR="005D5237" w:rsidRPr="0062701B">
        <w:rPr>
          <w:sz w:val="20"/>
          <w:szCs w:val="20"/>
        </w:rPr>
        <w:t>Breakfast/</w:t>
      </w:r>
      <w:r w:rsidR="00A651A7" w:rsidRPr="0062701B">
        <w:rPr>
          <w:sz w:val="20"/>
          <w:szCs w:val="20"/>
        </w:rPr>
        <w:t>After School</w:t>
      </w:r>
      <w:r w:rsidRPr="0062701B">
        <w:rPr>
          <w:sz w:val="20"/>
          <w:szCs w:val="20"/>
        </w:rPr>
        <w:t xml:space="preserve"> Club. </w:t>
      </w:r>
    </w:p>
    <w:p w14:paraId="48BBF1B0" w14:textId="77777777" w:rsidR="009C0683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62701B">
        <w:rPr>
          <w:sz w:val="20"/>
          <w:szCs w:val="20"/>
        </w:rPr>
        <w:t xml:space="preserve">All bookings and payments </w:t>
      </w:r>
      <w:r w:rsidRPr="0062701B">
        <w:rPr>
          <w:b/>
          <w:sz w:val="20"/>
          <w:szCs w:val="20"/>
        </w:rPr>
        <w:t>must</w:t>
      </w:r>
      <w:r w:rsidRPr="0062701B">
        <w:rPr>
          <w:sz w:val="20"/>
          <w:szCs w:val="20"/>
        </w:rPr>
        <w:t xml:space="preserve"> be made in advance on the SCOPAY App. </w:t>
      </w:r>
    </w:p>
    <w:p w14:paraId="6D33C161" w14:textId="3184EBCD" w:rsidR="009C0683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rFonts w:cs="Arial"/>
          <w:sz w:val="20"/>
          <w:szCs w:val="20"/>
        </w:rPr>
      </w:pPr>
      <w:r w:rsidRPr="0062701B">
        <w:rPr>
          <w:sz w:val="20"/>
          <w:szCs w:val="20"/>
        </w:rPr>
        <w:t>There will be no refunds for sickness</w:t>
      </w:r>
      <w:r w:rsidR="00F5561D" w:rsidRPr="0062701B">
        <w:rPr>
          <w:sz w:val="20"/>
          <w:szCs w:val="20"/>
        </w:rPr>
        <w:t xml:space="preserve"> or </w:t>
      </w:r>
      <w:r w:rsidR="0038317B" w:rsidRPr="0062701B">
        <w:rPr>
          <w:sz w:val="20"/>
          <w:szCs w:val="20"/>
        </w:rPr>
        <w:t>non-attendance</w:t>
      </w:r>
      <w:r w:rsidR="00B0113B">
        <w:rPr>
          <w:sz w:val="20"/>
          <w:szCs w:val="20"/>
        </w:rPr>
        <w:t>.</w:t>
      </w:r>
    </w:p>
    <w:p w14:paraId="76FF0A2F" w14:textId="268A0687" w:rsidR="00A651A7" w:rsidRPr="00D214F8" w:rsidRDefault="00A651A7" w:rsidP="00104378">
      <w:pPr>
        <w:pStyle w:val="ListParagraph"/>
        <w:numPr>
          <w:ilvl w:val="0"/>
          <w:numId w:val="2"/>
        </w:numPr>
        <w:jc w:val="both"/>
        <w:rPr>
          <w:rFonts w:cs="Arial"/>
          <w:sz w:val="20"/>
          <w:szCs w:val="20"/>
        </w:rPr>
      </w:pPr>
      <w:r w:rsidRPr="0062701B">
        <w:rPr>
          <w:sz w:val="20"/>
          <w:szCs w:val="20"/>
        </w:rPr>
        <w:t xml:space="preserve">There will be a fee of </w:t>
      </w:r>
      <w:r w:rsidR="004C3322" w:rsidRPr="0062701B">
        <w:rPr>
          <w:sz w:val="20"/>
          <w:szCs w:val="20"/>
        </w:rPr>
        <w:t>£1.</w:t>
      </w:r>
      <w:r w:rsidR="00E201E1" w:rsidRPr="0062701B">
        <w:rPr>
          <w:sz w:val="20"/>
          <w:szCs w:val="20"/>
        </w:rPr>
        <w:t>5</w:t>
      </w:r>
      <w:r w:rsidR="004C3322" w:rsidRPr="0062701B">
        <w:rPr>
          <w:sz w:val="20"/>
          <w:szCs w:val="20"/>
        </w:rPr>
        <w:t xml:space="preserve">0 per 15 minutes for </w:t>
      </w:r>
      <w:r w:rsidR="00B0113B">
        <w:rPr>
          <w:sz w:val="20"/>
          <w:szCs w:val="20"/>
        </w:rPr>
        <w:t xml:space="preserve">late </w:t>
      </w:r>
      <w:r w:rsidR="005D5237" w:rsidRPr="0062701B">
        <w:rPr>
          <w:sz w:val="20"/>
          <w:szCs w:val="20"/>
        </w:rPr>
        <w:t>pickups</w:t>
      </w:r>
      <w:r w:rsidR="00286547" w:rsidRPr="0062701B">
        <w:rPr>
          <w:sz w:val="20"/>
          <w:szCs w:val="20"/>
        </w:rPr>
        <w:t xml:space="preserve"> after 5.30pm</w:t>
      </w:r>
      <w:r w:rsidR="005D5237" w:rsidRPr="0062701B">
        <w:rPr>
          <w:sz w:val="20"/>
          <w:szCs w:val="20"/>
        </w:rPr>
        <w:t xml:space="preserve"> in After School Club</w:t>
      </w:r>
      <w:r w:rsidR="004C3322" w:rsidRPr="0062701B">
        <w:rPr>
          <w:sz w:val="20"/>
          <w:szCs w:val="20"/>
        </w:rPr>
        <w:t>.</w:t>
      </w:r>
      <w:r w:rsidR="0089393D" w:rsidRPr="0062701B">
        <w:rPr>
          <w:sz w:val="20"/>
          <w:szCs w:val="20"/>
        </w:rPr>
        <w:t xml:space="preserve">  Persistent lateness will result in</w:t>
      </w:r>
      <w:r w:rsidR="0039104C" w:rsidRPr="0062701B">
        <w:rPr>
          <w:sz w:val="20"/>
          <w:szCs w:val="20"/>
        </w:rPr>
        <w:t xml:space="preserve"> </w:t>
      </w:r>
      <w:r w:rsidR="0089393D" w:rsidRPr="0062701B">
        <w:rPr>
          <w:sz w:val="20"/>
          <w:szCs w:val="20"/>
        </w:rPr>
        <w:t>withdraw</w:t>
      </w:r>
      <w:r w:rsidR="0039104C" w:rsidRPr="0062701B">
        <w:rPr>
          <w:sz w:val="20"/>
          <w:szCs w:val="20"/>
        </w:rPr>
        <w:t>al of your child’s place</w:t>
      </w:r>
      <w:r w:rsidR="0089393D" w:rsidRPr="0062701B">
        <w:rPr>
          <w:sz w:val="20"/>
          <w:szCs w:val="20"/>
        </w:rPr>
        <w:t>.</w:t>
      </w:r>
    </w:p>
    <w:p w14:paraId="1BA8F89E" w14:textId="1743EBFA" w:rsidR="00D214F8" w:rsidRPr="00D214F8" w:rsidRDefault="00D214F8" w:rsidP="00EE0558">
      <w:pPr>
        <w:pStyle w:val="ListParagraph"/>
        <w:numPr>
          <w:ilvl w:val="0"/>
          <w:numId w:val="2"/>
        </w:numPr>
        <w:tabs>
          <w:tab w:val="left" w:pos="1440"/>
        </w:tabs>
        <w:spacing w:line="256" w:lineRule="auto"/>
        <w:jc w:val="both"/>
        <w:rPr>
          <w:rFonts w:cs="Arial"/>
          <w:sz w:val="20"/>
          <w:szCs w:val="20"/>
        </w:rPr>
      </w:pPr>
      <w:r w:rsidRPr="00D214F8">
        <w:rPr>
          <w:rStyle w:val="Hyperlink"/>
          <w:rFonts w:cstheme="minorHAnsi"/>
          <w:color w:val="auto"/>
          <w:sz w:val="20"/>
          <w:szCs w:val="20"/>
          <w:u w:val="none"/>
        </w:rPr>
        <w:t xml:space="preserve">Parents may collect children earlier </w:t>
      </w:r>
      <w:r>
        <w:rPr>
          <w:rStyle w:val="Hyperlink"/>
          <w:rFonts w:cstheme="minorHAnsi"/>
          <w:color w:val="auto"/>
          <w:sz w:val="20"/>
          <w:szCs w:val="20"/>
          <w:u w:val="none"/>
        </w:rPr>
        <w:t xml:space="preserve">from After School </w:t>
      </w:r>
      <w:proofErr w:type="gramStart"/>
      <w:r>
        <w:rPr>
          <w:rStyle w:val="Hyperlink"/>
          <w:rFonts w:cstheme="minorHAnsi"/>
          <w:color w:val="auto"/>
          <w:sz w:val="20"/>
          <w:szCs w:val="20"/>
          <w:u w:val="none"/>
        </w:rPr>
        <w:t>Club</w:t>
      </w:r>
      <w:proofErr w:type="gramEnd"/>
      <w:r>
        <w:rPr>
          <w:rStyle w:val="Hyperlink"/>
          <w:rFonts w:cstheme="minorHAnsi"/>
          <w:color w:val="auto"/>
          <w:sz w:val="20"/>
          <w:szCs w:val="20"/>
          <w:u w:val="none"/>
        </w:rPr>
        <w:t xml:space="preserve"> </w:t>
      </w:r>
      <w:r w:rsidRPr="00D214F8">
        <w:rPr>
          <w:rStyle w:val="Hyperlink"/>
          <w:rFonts w:cstheme="minorHAnsi"/>
          <w:color w:val="auto"/>
          <w:sz w:val="20"/>
          <w:szCs w:val="20"/>
          <w:u w:val="none"/>
        </w:rPr>
        <w:t>but the full session fee will apply.</w:t>
      </w:r>
    </w:p>
    <w:p w14:paraId="758E9B46" w14:textId="77777777" w:rsidR="009C0683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rFonts w:cs="Arial"/>
          <w:sz w:val="20"/>
          <w:szCs w:val="20"/>
        </w:rPr>
      </w:pPr>
      <w:r w:rsidRPr="0062701B">
        <w:rPr>
          <w:sz w:val="20"/>
          <w:szCs w:val="20"/>
        </w:rPr>
        <w:t xml:space="preserve">Cancellation can be made up to 24 hours in advance.  </w:t>
      </w:r>
    </w:p>
    <w:p w14:paraId="665001AF" w14:textId="77777777" w:rsidR="005D5237" w:rsidRPr="0062701B" w:rsidRDefault="009C0683" w:rsidP="00104378">
      <w:pPr>
        <w:pStyle w:val="ListParagraph"/>
        <w:numPr>
          <w:ilvl w:val="0"/>
          <w:numId w:val="2"/>
        </w:numPr>
        <w:jc w:val="both"/>
        <w:rPr>
          <w:rFonts w:cs="Arial"/>
          <w:bCs/>
          <w:sz w:val="20"/>
          <w:szCs w:val="20"/>
        </w:rPr>
      </w:pPr>
      <w:r w:rsidRPr="0062701B">
        <w:rPr>
          <w:rFonts w:cs="Arial"/>
          <w:bCs/>
          <w:sz w:val="20"/>
          <w:szCs w:val="20"/>
        </w:rPr>
        <w:t xml:space="preserve">The </w:t>
      </w:r>
      <w:r w:rsidR="005A0139" w:rsidRPr="0062701B">
        <w:rPr>
          <w:rFonts w:cs="Arial"/>
          <w:bCs/>
          <w:sz w:val="20"/>
          <w:szCs w:val="20"/>
        </w:rPr>
        <w:t>Breakfast</w:t>
      </w:r>
      <w:r w:rsidR="0013285C" w:rsidRPr="0062701B">
        <w:rPr>
          <w:rFonts w:cs="Arial"/>
          <w:bCs/>
          <w:sz w:val="20"/>
          <w:szCs w:val="20"/>
        </w:rPr>
        <w:t>/</w:t>
      </w:r>
      <w:r w:rsidR="00562146" w:rsidRPr="0062701B">
        <w:rPr>
          <w:rFonts w:cs="Arial"/>
          <w:bCs/>
          <w:sz w:val="20"/>
          <w:szCs w:val="20"/>
        </w:rPr>
        <w:t>After School</w:t>
      </w:r>
      <w:r w:rsidRPr="0062701B">
        <w:rPr>
          <w:rFonts w:cs="Arial"/>
          <w:bCs/>
          <w:sz w:val="20"/>
          <w:szCs w:val="20"/>
        </w:rPr>
        <w:t xml:space="preserve"> Club will not run on days that the school is closed to pupils</w:t>
      </w:r>
      <w:r w:rsidR="0013285C" w:rsidRPr="0062701B">
        <w:rPr>
          <w:rFonts w:cs="Arial"/>
          <w:bCs/>
          <w:sz w:val="20"/>
          <w:szCs w:val="20"/>
        </w:rPr>
        <w:t xml:space="preserve">. </w:t>
      </w:r>
    </w:p>
    <w:p w14:paraId="280FC6B5" w14:textId="265D8ED6" w:rsidR="009C0683" w:rsidRPr="0062701B" w:rsidRDefault="0013285C" w:rsidP="00104378">
      <w:pPr>
        <w:pStyle w:val="ListParagraph"/>
        <w:numPr>
          <w:ilvl w:val="0"/>
          <w:numId w:val="2"/>
        </w:numPr>
        <w:jc w:val="both"/>
        <w:rPr>
          <w:rFonts w:cs="Arial"/>
          <w:bCs/>
          <w:sz w:val="20"/>
          <w:szCs w:val="20"/>
        </w:rPr>
      </w:pPr>
      <w:r w:rsidRPr="0062701B">
        <w:rPr>
          <w:rFonts w:cs="Arial"/>
          <w:bCs/>
          <w:sz w:val="20"/>
          <w:szCs w:val="20"/>
        </w:rPr>
        <w:t>After School Club will not run on</w:t>
      </w:r>
      <w:r w:rsidR="005D5237" w:rsidRPr="0062701B">
        <w:rPr>
          <w:rFonts w:cs="Arial"/>
          <w:bCs/>
          <w:sz w:val="20"/>
          <w:szCs w:val="20"/>
        </w:rPr>
        <w:t xml:space="preserve"> </w:t>
      </w:r>
      <w:r w:rsidR="005C65C1" w:rsidRPr="0062701B">
        <w:rPr>
          <w:rFonts w:cs="Arial"/>
          <w:bCs/>
          <w:sz w:val="20"/>
          <w:szCs w:val="20"/>
        </w:rPr>
        <w:t>the last day of each term</w:t>
      </w:r>
      <w:r w:rsidR="009C0683" w:rsidRPr="0062701B">
        <w:rPr>
          <w:rFonts w:cs="Arial"/>
          <w:bCs/>
          <w:sz w:val="20"/>
          <w:szCs w:val="20"/>
        </w:rPr>
        <w:t xml:space="preserve">. </w:t>
      </w:r>
    </w:p>
    <w:p w14:paraId="0046C953" w14:textId="6898EEA8" w:rsidR="009C0683" w:rsidRPr="0062701B" w:rsidRDefault="00B0113B" w:rsidP="00104378">
      <w:pPr>
        <w:pStyle w:val="ListParagraph"/>
        <w:numPr>
          <w:ilvl w:val="0"/>
          <w:numId w:val="2"/>
        </w:numPr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C</w:t>
      </w:r>
      <w:r w:rsidR="009C0683" w:rsidRPr="0062701B">
        <w:rPr>
          <w:rFonts w:cs="Arial"/>
          <w:bCs/>
          <w:sz w:val="20"/>
          <w:szCs w:val="20"/>
        </w:rPr>
        <w:t xml:space="preserve">lub policies and procedures can be found on the school website and </w:t>
      </w:r>
      <w:r w:rsidR="009C0683" w:rsidRPr="0062701B">
        <w:rPr>
          <w:rFonts w:cs="Arial"/>
          <w:b/>
          <w:sz w:val="20"/>
          <w:szCs w:val="20"/>
        </w:rPr>
        <w:t>must</w:t>
      </w:r>
      <w:r w:rsidR="009C0683" w:rsidRPr="0062701B">
        <w:rPr>
          <w:rFonts w:cs="Arial"/>
          <w:bCs/>
          <w:sz w:val="20"/>
          <w:szCs w:val="20"/>
        </w:rPr>
        <w:t xml:space="preserve"> be read in advance of your child attending. </w:t>
      </w:r>
    </w:p>
    <w:p w14:paraId="21C47F65" w14:textId="311E25E4" w:rsidR="009C0683" w:rsidRDefault="009C0683" w:rsidP="00104378">
      <w:pPr>
        <w:pStyle w:val="ListParagraph"/>
        <w:numPr>
          <w:ilvl w:val="0"/>
          <w:numId w:val="2"/>
        </w:numPr>
        <w:jc w:val="both"/>
        <w:rPr>
          <w:rFonts w:cs="Arial"/>
          <w:bCs/>
          <w:sz w:val="20"/>
          <w:szCs w:val="20"/>
        </w:rPr>
      </w:pPr>
      <w:r w:rsidRPr="0062701B">
        <w:rPr>
          <w:rFonts w:cs="Arial"/>
          <w:bCs/>
          <w:sz w:val="20"/>
          <w:szCs w:val="20"/>
        </w:rPr>
        <w:t>The school reserves the right to withdraw attendance permission for any child whose behaviour is disruptiv</w:t>
      </w:r>
      <w:r w:rsidR="00B0113B">
        <w:rPr>
          <w:rFonts w:cs="Arial"/>
          <w:bCs/>
          <w:sz w:val="20"/>
          <w:szCs w:val="20"/>
        </w:rPr>
        <w:t>e.  T</w:t>
      </w:r>
      <w:r w:rsidRPr="0062701B">
        <w:rPr>
          <w:rFonts w:cs="Arial"/>
          <w:bCs/>
          <w:sz w:val="20"/>
          <w:szCs w:val="20"/>
        </w:rPr>
        <w:t xml:space="preserve">his is in accordance with the </w:t>
      </w:r>
      <w:r w:rsidR="00EE1F88" w:rsidRPr="0062701B">
        <w:rPr>
          <w:rFonts w:cs="Arial"/>
          <w:bCs/>
          <w:sz w:val="20"/>
          <w:szCs w:val="20"/>
        </w:rPr>
        <w:t>S</w:t>
      </w:r>
      <w:r w:rsidRPr="0062701B">
        <w:rPr>
          <w:rFonts w:cs="Arial"/>
          <w:bCs/>
          <w:sz w:val="20"/>
          <w:szCs w:val="20"/>
        </w:rPr>
        <w:t>chool Behaviour Policy</w:t>
      </w:r>
      <w:r w:rsidR="00B0113B">
        <w:rPr>
          <w:rFonts w:cs="Arial"/>
          <w:bCs/>
          <w:sz w:val="20"/>
          <w:szCs w:val="20"/>
        </w:rPr>
        <w:t xml:space="preserve"> which can be found on the school website</w:t>
      </w:r>
      <w:r w:rsidRPr="0062701B">
        <w:rPr>
          <w:rFonts w:cs="Arial"/>
          <w:bCs/>
          <w:sz w:val="20"/>
          <w:szCs w:val="20"/>
        </w:rPr>
        <w:t xml:space="preserve">. </w:t>
      </w:r>
    </w:p>
    <w:p w14:paraId="0A57FE0B" w14:textId="77777777" w:rsidR="009C0683" w:rsidRPr="0062701B" w:rsidRDefault="009C0683" w:rsidP="00104378">
      <w:pPr>
        <w:ind w:right="-360"/>
        <w:jc w:val="both"/>
        <w:rPr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6"/>
      </w:tblGrid>
      <w:tr w:rsidR="009C0683" w:rsidRPr="0062701B" w14:paraId="3D57A09F" w14:textId="77777777" w:rsidTr="0062701B">
        <w:trPr>
          <w:trHeight w:val="80"/>
        </w:trPr>
        <w:tc>
          <w:tcPr>
            <w:tcW w:w="9996" w:type="dxa"/>
          </w:tcPr>
          <w:p w14:paraId="6CB98FE2" w14:textId="4BE92160" w:rsidR="009C0683" w:rsidRDefault="009C0683" w:rsidP="00104378">
            <w:pPr>
              <w:jc w:val="both"/>
              <w:rPr>
                <w:b/>
                <w:bCs/>
                <w:sz w:val="20"/>
                <w:szCs w:val="20"/>
              </w:rPr>
            </w:pPr>
            <w:r w:rsidRPr="0062701B">
              <w:rPr>
                <w:b/>
                <w:bCs/>
                <w:sz w:val="20"/>
                <w:szCs w:val="20"/>
              </w:rPr>
              <w:t xml:space="preserve">I confirm that I have parental/carer responsibility and have read and understood the terms and conditions for attendance at </w:t>
            </w:r>
            <w:r w:rsidR="00A71A3B" w:rsidRPr="0062701B">
              <w:rPr>
                <w:b/>
                <w:bCs/>
                <w:sz w:val="20"/>
                <w:szCs w:val="20"/>
              </w:rPr>
              <w:t>Breakfast/</w:t>
            </w:r>
            <w:r w:rsidRPr="0062701B">
              <w:rPr>
                <w:b/>
                <w:bCs/>
                <w:sz w:val="20"/>
                <w:szCs w:val="20"/>
              </w:rPr>
              <w:t xml:space="preserve">After School Club.  </w:t>
            </w:r>
          </w:p>
          <w:p w14:paraId="25D1D188" w14:textId="77777777" w:rsidR="009C0683" w:rsidRPr="0062701B" w:rsidRDefault="009C0683" w:rsidP="00104378">
            <w:pPr>
              <w:jc w:val="both"/>
              <w:rPr>
                <w:sz w:val="20"/>
                <w:szCs w:val="20"/>
              </w:rPr>
            </w:pPr>
          </w:p>
          <w:p w14:paraId="7D600EC4" w14:textId="5FAA1701" w:rsidR="009C0683" w:rsidRPr="0062701B" w:rsidRDefault="00EE1F88" w:rsidP="00104378">
            <w:pPr>
              <w:jc w:val="both"/>
              <w:rPr>
                <w:sz w:val="20"/>
                <w:szCs w:val="20"/>
              </w:rPr>
            </w:pPr>
            <w:r w:rsidRPr="0062701B">
              <w:rPr>
                <w:sz w:val="20"/>
                <w:szCs w:val="20"/>
              </w:rPr>
              <w:t xml:space="preserve">Full </w:t>
            </w:r>
            <w:r w:rsidR="009C0683" w:rsidRPr="0062701B">
              <w:rPr>
                <w:sz w:val="20"/>
                <w:szCs w:val="20"/>
              </w:rPr>
              <w:t>Name of child:</w:t>
            </w:r>
            <w:r w:rsidR="00B0113B">
              <w:rPr>
                <w:sz w:val="20"/>
                <w:szCs w:val="20"/>
              </w:rPr>
              <w:t xml:space="preserve"> </w:t>
            </w:r>
            <w:r w:rsidR="009C0683" w:rsidRPr="0062701B">
              <w:rPr>
                <w:sz w:val="20"/>
                <w:szCs w:val="20"/>
              </w:rPr>
              <w:t>___________________________________________Class:</w:t>
            </w:r>
            <w:r w:rsidR="00B0113B">
              <w:rPr>
                <w:sz w:val="20"/>
                <w:szCs w:val="20"/>
              </w:rPr>
              <w:t xml:space="preserve"> </w:t>
            </w:r>
            <w:r w:rsidR="009C0683" w:rsidRPr="0062701B">
              <w:rPr>
                <w:sz w:val="20"/>
                <w:szCs w:val="20"/>
              </w:rPr>
              <w:t>________________</w:t>
            </w:r>
            <w:r w:rsidR="008509B4" w:rsidRPr="0062701B">
              <w:rPr>
                <w:sz w:val="20"/>
                <w:szCs w:val="20"/>
              </w:rPr>
              <w:t>______</w:t>
            </w:r>
          </w:p>
          <w:p w14:paraId="3327DDFC" w14:textId="77777777" w:rsidR="00E608F6" w:rsidRDefault="00E608F6" w:rsidP="00104378">
            <w:pPr>
              <w:jc w:val="both"/>
              <w:rPr>
                <w:sz w:val="20"/>
                <w:szCs w:val="20"/>
              </w:rPr>
            </w:pPr>
          </w:p>
          <w:p w14:paraId="45893F8B" w14:textId="0A928C95" w:rsidR="009C0683" w:rsidRPr="0062701B" w:rsidRDefault="009C0683" w:rsidP="00104378">
            <w:pPr>
              <w:jc w:val="both"/>
              <w:rPr>
                <w:sz w:val="20"/>
                <w:szCs w:val="20"/>
              </w:rPr>
            </w:pPr>
            <w:r w:rsidRPr="0062701B">
              <w:rPr>
                <w:sz w:val="20"/>
                <w:szCs w:val="20"/>
              </w:rPr>
              <w:t>Signature of parent / carer: __________________________________</w:t>
            </w:r>
            <w:r w:rsidR="00B0113B">
              <w:rPr>
                <w:sz w:val="20"/>
                <w:szCs w:val="20"/>
              </w:rPr>
              <w:t xml:space="preserve"> </w:t>
            </w:r>
            <w:r w:rsidRPr="0062701B">
              <w:rPr>
                <w:sz w:val="20"/>
                <w:szCs w:val="20"/>
              </w:rPr>
              <w:t>Date: ____________________</w:t>
            </w:r>
            <w:r w:rsidR="008509B4" w:rsidRPr="0062701B">
              <w:rPr>
                <w:sz w:val="20"/>
                <w:szCs w:val="20"/>
              </w:rPr>
              <w:t>_</w:t>
            </w:r>
          </w:p>
        </w:tc>
      </w:tr>
    </w:tbl>
    <w:p w14:paraId="5087B75D" w14:textId="77777777" w:rsidR="00162B89" w:rsidRDefault="00162B89" w:rsidP="009C0683">
      <w:pPr>
        <w:rPr>
          <w:b/>
          <w:sz w:val="22"/>
          <w:szCs w:val="22"/>
        </w:rPr>
      </w:pPr>
    </w:p>
    <w:p w14:paraId="2EA182F7" w14:textId="3D556F91" w:rsidR="00B327E8" w:rsidRDefault="00B327E8" w:rsidP="009C0683">
      <w:pPr>
        <w:rPr>
          <w:b/>
          <w:sz w:val="22"/>
          <w:szCs w:val="22"/>
        </w:rPr>
      </w:pPr>
      <w:r>
        <w:rPr>
          <w:b/>
          <w:sz w:val="22"/>
          <w:szCs w:val="22"/>
        </w:rPr>
        <w:t>Contact details of those with permission to collect my child from After School Club</w:t>
      </w:r>
    </w:p>
    <w:p w14:paraId="22064347" w14:textId="4B560F90" w:rsidR="00B327E8" w:rsidRPr="00B327E8" w:rsidRDefault="00B327E8" w:rsidP="009C0683">
      <w:pPr>
        <w:rPr>
          <w:bCs/>
          <w:sz w:val="22"/>
          <w:szCs w:val="22"/>
        </w:rPr>
      </w:pPr>
      <w:r w:rsidRPr="00B327E8">
        <w:rPr>
          <w:bCs/>
          <w:sz w:val="22"/>
          <w:szCs w:val="22"/>
        </w:rPr>
        <w:t>1 Name_________________________________ Phone Number________________________________</w:t>
      </w:r>
    </w:p>
    <w:p w14:paraId="70E25B74" w14:textId="77777777" w:rsidR="00B327E8" w:rsidRPr="00B327E8" w:rsidRDefault="00B327E8" w:rsidP="00B327E8">
      <w:pPr>
        <w:rPr>
          <w:bCs/>
          <w:sz w:val="22"/>
          <w:szCs w:val="22"/>
        </w:rPr>
      </w:pPr>
      <w:r w:rsidRPr="00B327E8">
        <w:rPr>
          <w:bCs/>
          <w:sz w:val="22"/>
          <w:szCs w:val="22"/>
        </w:rPr>
        <w:t xml:space="preserve">2 </w:t>
      </w:r>
      <w:r w:rsidRPr="00B327E8">
        <w:rPr>
          <w:bCs/>
          <w:sz w:val="22"/>
          <w:szCs w:val="22"/>
        </w:rPr>
        <w:t>Name_________________________________ Phone Number________________________________</w:t>
      </w:r>
    </w:p>
    <w:p w14:paraId="0A992914" w14:textId="77777777" w:rsidR="00B327E8" w:rsidRPr="00B327E8" w:rsidRDefault="00B327E8" w:rsidP="00B327E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 </w:t>
      </w:r>
      <w:r w:rsidRPr="00B327E8">
        <w:rPr>
          <w:bCs/>
          <w:sz w:val="22"/>
          <w:szCs w:val="22"/>
        </w:rPr>
        <w:t>Name_________________________________ Phone Number________________________________</w:t>
      </w:r>
    </w:p>
    <w:p w14:paraId="19E46F4F" w14:textId="77777777" w:rsidR="00B327E8" w:rsidRDefault="00B327E8" w:rsidP="00B327E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 </w:t>
      </w:r>
      <w:r w:rsidRPr="00B327E8">
        <w:rPr>
          <w:bCs/>
          <w:sz w:val="22"/>
          <w:szCs w:val="22"/>
        </w:rPr>
        <w:t>Name_________________________________ Phone Number________________________________</w:t>
      </w:r>
    </w:p>
    <w:p w14:paraId="76D4C113" w14:textId="5877F1D2" w:rsidR="00B327E8" w:rsidRPr="00B327E8" w:rsidRDefault="00B327E8" w:rsidP="009C068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 </w:t>
      </w:r>
      <w:r w:rsidRPr="00B327E8">
        <w:rPr>
          <w:bCs/>
          <w:sz w:val="22"/>
          <w:szCs w:val="22"/>
        </w:rPr>
        <w:t>Name_________________________________ Phone Number________________________________</w:t>
      </w:r>
    </w:p>
    <w:sectPr w:rsidR="00B327E8" w:rsidRPr="00B327E8" w:rsidSect="00B327E8">
      <w:footerReference w:type="default" r:id="rId9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7DA66" w14:textId="77777777" w:rsidR="00A5435A" w:rsidRDefault="00A5435A">
      <w:r>
        <w:separator/>
      </w:r>
    </w:p>
  </w:endnote>
  <w:endnote w:type="continuationSeparator" w:id="0">
    <w:p w14:paraId="237CFECF" w14:textId="77777777" w:rsidR="00A5435A" w:rsidRDefault="00A5435A">
      <w:r>
        <w:continuationSeparator/>
      </w:r>
    </w:p>
  </w:endnote>
  <w:endnote w:type="continuationNotice" w:id="1">
    <w:p w14:paraId="1E35C232" w14:textId="77777777" w:rsidR="00A5435A" w:rsidRDefault="00A543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83FBE" w14:textId="2A49101E" w:rsidR="00C508DD" w:rsidRPr="00C508DD" w:rsidRDefault="00C508DD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D851A" w14:textId="77777777" w:rsidR="00A5435A" w:rsidRDefault="00A5435A">
      <w:r>
        <w:separator/>
      </w:r>
    </w:p>
  </w:footnote>
  <w:footnote w:type="continuationSeparator" w:id="0">
    <w:p w14:paraId="376D7B43" w14:textId="77777777" w:rsidR="00A5435A" w:rsidRDefault="00A5435A">
      <w:r>
        <w:continuationSeparator/>
      </w:r>
    </w:p>
  </w:footnote>
  <w:footnote w:type="continuationNotice" w:id="1">
    <w:p w14:paraId="742C9276" w14:textId="77777777" w:rsidR="00A5435A" w:rsidRDefault="00A543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D353F"/>
    <w:multiLevelType w:val="hybridMultilevel"/>
    <w:tmpl w:val="75803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73702"/>
    <w:multiLevelType w:val="hybridMultilevel"/>
    <w:tmpl w:val="FC90C06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FDD77C5"/>
    <w:multiLevelType w:val="hybridMultilevel"/>
    <w:tmpl w:val="2CD8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E3B04"/>
    <w:multiLevelType w:val="hybridMultilevel"/>
    <w:tmpl w:val="6F8C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C07B5"/>
    <w:multiLevelType w:val="hybridMultilevel"/>
    <w:tmpl w:val="FEBAE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324723">
    <w:abstractNumId w:val="2"/>
  </w:num>
  <w:num w:numId="2" w16cid:durableId="364529488">
    <w:abstractNumId w:val="4"/>
  </w:num>
  <w:num w:numId="3" w16cid:durableId="645478578">
    <w:abstractNumId w:val="3"/>
  </w:num>
  <w:num w:numId="4" w16cid:durableId="2058117743">
    <w:abstractNumId w:val="1"/>
  </w:num>
  <w:num w:numId="5" w16cid:durableId="137038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14A"/>
    <w:rsid w:val="000025C4"/>
    <w:rsid w:val="00013379"/>
    <w:rsid w:val="00022389"/>
    <w:rsid w:val="00024F7F"/>
    <w:rsid w:val="000350C4"/>
    <w:rsid w:val="00036B98"/>
    <w:rsid w:val="00041462"/>
    <w:rsid w:val="00066463"/>
    <w:rsid w:val="00082527"/>
    <w:rsid w:val="00094EB2"/>
    <w:rsid w:val="000E3E32"/>
    <w:rsid w:val="000E726A"/>
    <w:rsid w:val="00104378"/>
    <w:rsid w:val="00106BB7"/>
    <w:rsid w:val="00110736"/>
    <w:rsid w:val="00121BAA"/>
    <w:rsid w:val="0013285C"/>
    <w:rsid w:val="0014195C"/>
    <w:rsid w:val="00145F0D"/>
    <w:rsid w:val="00151BBA"/>
    <w:rsid w:val="00162B89"/>
    <w:rsid w:val="0016610A"/>
    <w:rsid w:val="00171C6D"/>
    <w:rsid w:val="00172DC6"/>
    <w:rsid w:val="00173C6A"/>
    <w:rsid w:val="00175FB6"/>
    <w:rsid w:val="00195D38"/>
    <w:rsid w:val="001A2FA6"/>
    <w:rsid w:val="001B7978"/>
    <w:rsid w:val="001E192F"/>
    <w:rsid w:val="001E694E"/>
    <w:rsid w:val="001F0321"/>
    <w:rsid w:val="001F52B0"/>
    <w:rsid w:val="001F7C1B"/>
    <w:rsid w:val="00205B91"/>
    <w:rsid w:val="002163EF"/>
    <w:rsid w:val="0024655F"/>
    <w:rsid w:val="00280D62"/>
    <w:rsid w:val="00286547"/>
    <w:rsid w:val="002950A0"/>
    <w:rsid w:val="002A2797"/>
    <w:rsid w:val="002B31BF"/>
    <w:rsid w:val="002C1012"/>
    <w:rsid w:val="002E6986"/>
    <w:rsid w:val="00306B19"/>
    <w:rsid w:val="003158C2"/>
    <w:rsid w:val="003311CF"/>
    <w:rsid w:val="00331CF5"/>
    <w:rsid w:val="00332BA2"/>
    <w:rsid w:val="003361F7"/>
    <w:rsid w:val="0034345E"/>
    <w:rsid w:val="00343703"/>
    <w:rsid w:val="0038317B"/>
    <w:rsid w:val="003858C0"/>
    <w:rsid w:val="0039104C"/>
    <w:rsid w:val="003C677D"/>
    <w:rsid w:val="003D257A"/>
    <w:rsid w:val="003F219E"/>
    <w:rsid w:val="003F2770"/>
    <w:rsid w:val="004009A6"/>
    <w:rsid w:val="004137BB"/>
    <w:rsid w:val="00414D9F"/>
    <w:rsid w:val="00422372"/>
    <w:rsid w:val="00425ED8"/>
    <w:rsid w:val="00427BE6"/>
    <w:rsid w:val="00433067"/>
    <w:rsid w:val="00436DD1"/>
    <w:rsid w:val="00454362"/>
    <w:rsid w:val="00461A0D"/>
    <w:rsid w:val="00475CD0"/>
    <w:rsid w:val="00496493"/>
    <w:rsid w:val="004A7CA3"/>
    <w:rsid w:val="004B79E8"/>
    <w:rsid w:val="004C3322"/>
    <w:rsid w:val="004D277E"/>
    <w:rsid w:val="004E35B3"/>
    <w:rsid w:val="004E6CEB"/>
    <w:rsid w:val="005020CB"/>
    <w:rsid w:val="00516D56"/>
    <w:rsid w:val="00536368"/>
    <w:rsid w:val="00537AEE"/>
    <w:rsid w:val="00540E79"/>
    <w:rsid w:val="00542DFB"/>
    <w:rsid w:val="00553C49"/>
    <w:rsid w:val="00562146"/>
    <w:rsid w:val="0057062C"/>
    <w:rsid w:val="00581441"/>
    <w:rsid w:val="00597341"/>
    <w:rsid w:val="005A0139"/>
    <w:rsid w:val="005C065E"/>
    <w:rsid w:val="005C65C1"/>
    <w:rsid w:val="005D2B62"/>
    <w:rsid w:val="005D5237"/>
    <w:rsid w:val="005D54DC"/>
    <w:rsid w:val="005E47CB"/>
    <w:rsid w:val="005E5395"/>
    <w:rsid w:val="005E5564"/>
    <w:rsid w:val="005E770D"/>
    <w:rsid w:val="005F48B4"/>
    <w:rsid w:val="00604000"/>
    <w:rsid w:val="00612B3F"/>
    <w:rsid w:val="0062701B"/>
    <w:rsid w:val="00645A74"/>
    <w:rsid w:val="00662352"/>
    <w:rsid w:val="006647F6"/>
    <w:rsid w:val="006673BB"/>
    <w:rsid w:val="0069536A"/>
    <w:rsid w:val="006E06D0"/>
    <w:rsid w:val="006E0991"/>
    <w:rsid w:val="006E62EC"/>
    <w:rsid w:val="00705B0C"/>
    <w:rsid w:val="00726137"/>
    <w:rsid w:val="00741432"/>
    <w:rsid w:val="00741F48"/>
    <w:rsid w:val="007750B2"/>
    <w:rsid w:val="0078725E"/>
    <w:rsid w:val="007A6863"/>
    <w:rsid w:val="007C71B6"/>
    <w:rsid w:val="007D6A85"/>
    <w:rsid w:val="007E513F"/>
    <w:rsid w:val="007F4AE8"/>
    <w:rsid w:val="007F7699"/>
    <w:rsid w:val="0081502A"/>
    <w:rsid w:val="00821C59"/>
    <w:rsid w:val="008509B4"/>
    <w:rsid w:val="00881DF9"/>
    <w:rsid w:val="00892FAA"/>
    <w:rsid w:val="0089393D"/>
    <w:rsid w:val="008C3A10"/>
    <w:rsid w:val="008C7D88"/>
    <w:rsid w:val="008D2DE3"/>
    <w:rsid w:val="008E0666"/>
    <w:rsid w:val="008E30A5"/>
    <w:rsid w:val="008F3653"/>
    <w:rsid w:val="008F66FB"/>
    <w:rsid w:val="00916B72"/>
    <w:rsid w:val="00923D35"/>
    <w:rsid w:val="00927BF1"/>
    <w:rsid w:val="0097015A"/>
    <w:rsid w:val="00975FEB"/>
    <w:rsid w:val="00976A0E"/>
    <w:rsid w:val="00991B97"/>
    <w:rsid w:val="0099341D"/>
    <w:rsid w:val="009A146B"/>
    <w:rsid w:val="009A214A"/>
    <w:rsid w:val="009A7F9A"/>
    <w:rsid w:val="009B1FA7"/>
    <w:rsid w:val="009C0683"/>
    <w:rsid w:val="009C53D9"/>
    <w:rsid w:val="009C5BCB"/>
    <w:rsid w:val="009E2A3F"/>
    <w:rsid w:val="009F5E71"/>
    <w:rsid w:val="00A145B4"/>
    <w:rsid w:val="00A21112"/>
    <w:rsid w:val="00A37692"/>
    <w:rsid w:val="00A53921"/>
    <w:rsid w:val="00A5435A"/>
    <w:rsid w:val="00A54CEA"/>
    <w:rsid w:val="00A651A7"/>
    <w:rsid w:val="00A71A3B"/>
    <w:rsid w:val="00AC0466"/>
    <w:rsid w:val="00AD408B"/>
    <w:rsid w:val="00AF1E10"/>
    <w:rsid w:val="00B0113B"/>
    <w:rsid w:val="00B0782C"/>
    <w:rsid w:val="00B23064"/>
    <w:rsid w:val="00B327E8"/>
    <w:rsid w:val="00B40B09"/>
    <w:rsid w:val="00B430FA"/>
    <w:rsid w:val="00B435A4"/>
    <w:rsid w:val="00B52060"/>
    <w:rsid w:val="00B527B3"/>
    <w:rsid w:val="00B54868"/>
    <w:rsid w:val="00B54BFA"/>
    <w:rsid w:val="00B57D82"/>
    <w:rsid w:val="00B7160B"/>
    <w:rsid w:val="00B76D75"/>
    <w:rsid w:val="00BB24F0"/>
    <w:rsid w:val="00BB35DD"/>
    <w:rsid w:val="00BB6C72"/>
    <w:rsid w:val="00BB7811"/>
    <w:rsid w:val="00BC79BD"/>
    <w:rsid w:val="00BE06CD"/>
    <w:rsid w:val="00BE28CA"/>
    <w:rsid w:val="00BE5724"/>
    <w:rsid w:val="00BE5FDA"/>
    <w:rsid w:val="00BE63C5"/>
    <w:rsid w:val="00BF30A2"/>
    <w:rsid w:val="00BF547A"/>
    <w:rsid w:val="00C508DD"/>
    <w:rsid w:val="00C56197"/>
    <w:rsid w:val="00C66A34"/>
    <w:rsid w:val="00C670B0"/>
    <w:rsid w:val="00C672DD"/>
    <w:rsid w:val="00C676FB"/>
    <w:rsid w:val="00C833B4"/>
    <w:rsid w:val="00C94F8E"/>
    <w:rsid w:val="00CB4C0F"/>
    <w:rsid w:val="00CD74F5"/>
    <w:rsid w:val="00CE3587"/>
    <w:rsid w:val="00CE763F"/>
    <w:rsid w:val="00CF2EA6"/>
    <w:rsid w:val="00D046EE"/>
    <w:rsid w:val="00D06053"/>
    <w:rsid w:val="00D10BDE"/>
    <w:rsid w:val="00D13932"/>
    <w:rsid w:val="00D214F8"/>
    <w:rsid w:val="00D2619F"/>
    <w:rsid w:val="00D30943"/>
    <w:rsid w:val="00D34A1F"/>
    <w:rsid w:val="00D40455"/>
    <w:rsid w:val="00D53DF2"/>
    <w:rsid w:val="00D7150C"/>
    <w:rsid w:val="00D80B29"/>
    <w:rsid w:val="00DA045D"/>
    <w:rsid w:val="00DC45E6"/>
    <w:rsid w:val="00DF4BFC"/>
    <w:rsid w:val="00DF73BC"/>
    <w:rsid w:val="00DF7A8C"/>
    <w:rsid w:val="00E15AB0"/>
    <w:rsid w:val="00E201E1"/>
    <w:rsid w:val="00E22A68"/>
    <w:rsid w:val="00E37C77"/>
    <w:rsid w:val="00E608F6"/>
    <w:rsid w:val="00E60BAC"/>
    <w:rsid w:val="00E93F3F"/>
    <w:rsid w:val="00EC030F"/>
    <w:rsid w:val="00EC7546"/>
    <w:rsid w:val="00ED57CD"/>
    <w:rsid w:val="00EE1F88"/>
    <w:rsid w:val="00F05179"/>
    <w:rsid w:val="00F13D45"/>
    <w:rsid w:val="00F22D25"/>
    <w:rsid w:val="00F5561D"/>
    <w:rsid w:val="00F7539B"/>
    <w:rsid w:val="00F76787"/>
    <w:rsid w:val="00FB455C"/>
    <w:rsid w:val="00FC272A"/>
    <w:rsid w:val="00FC56D1"/>
    <w:rsid w:val="00FC6478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30AA7C"/>
  <w15:docId w15:val="{10C5CB35-6A96-4C68-8011-8E589332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table" w:styleId="TableGrid">
    <w:name w:val="Table Grid"/>
    <w:basedOn w:val="TableNormal"/>
    <w:rsid w:val="00461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1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4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Office\USER\WP\Template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C965D-2D2D-4010-8AEC-DD581FBF7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8</TotalTime>
  <Pages>1</Pages>
  <Words>464</Words>
  <Characters>2859</Characters>
  <Application>Microsoft Office Word</Application>
  <DocSecurity>0</DocSecurity>
  <Lines>66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subject/>
  <dc:creator>Mary Clothier</dc:creator>
  <cp:keywords/>
  <cp:lastModifiedBy>Dee Towers - St John's C of E Primary School, Wellington.</cp:lastModifiedBy>
  <cp:revision>7</cp:revision>
  <cp:lastPrinted>2025-10-01T07:56:00Z</cp:lastPrinted>
  <dcterms:created xsi:type="dcterms:W3CDTF">2025-09-15T08:34:00Z</dcterms:created>
  <dcterms:modified xsi:type="dcterms:W3CDTF">2026-01-23T13:58:00Z</dcterms:modified>
</cp:coreProperties>
</file>